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5794" w:rsidRPr="00AD24A4" w:rsidRDefault="0006626A" w:rsidP="002117CB">
      <w:pPr>
        <w:pStyle w:val="Name"/>
      </w:pPr>
      <w:r>
        <w:t>Adrian Oliver</w:t>
      </w:r>
    </w:p>
    <w:p w:rsidR="00614E24" w:rsidRDefault="003F6653" w:rsidP="00AD24A4">
      <w:pPr>
        <w:pStyle w:val="Name"/>
        <w:rPr>
          <w:b w:val="0"/>
          <w:bCs/>
        </w:rPr>
      </w:pPr>
      <w:r>
        <w:rPr>
          <w:b w:val="0"/>
          <w:bCs/>
        </w:rPr>
        <w:t>Tallahassee, fl</w:t>
      </w:r>
      <w:r w:rsidR="00835507">
        <w:rPr>
          <w:b w:val="0"/>
          <w:bCs/>
        </w:rPr>
        <w:t xml:space="preserve"> </w:t>
      </w:r>
      <w:r w:rsidR="004041D9">
        <w:rPr>
          <w:b w:val="0"/>
          <w:bCs/>
        </w:rPr>
        <w:t>32303</w:t>
      </w:r>
    </w:p>
    <w:p w:rsidR="00AD24A4" w:rsidRPr="00AD24A4" w:rsidRDefault="00AD24A4" w:rsidP="00AD24A4">
      <w:pPr>
        <w:pStyle w:val="Name"/>
        <w:rPr>
          <w:b w:val="0"/>
          <w:bCs/>
        </w:rPr>
      </w:pPr>
      <w:r>
        <w:rPr>
          <w:b w:val="0"/>
          <w:bCs/>
        </w:rPr>
        <w:t>(407)552-9981</w:t>
      </w:r>
    </w:p>
    <w:p w:rsidR="00952349" w:rsidRDefault="00BE29D2">
      <w:pPr>
        <w:pStyle w:val="ContactInfo"/>
      </w:pPr>
      <w:r>
        <w:t>Oliverservicesllc@gmail.com</w:t>
      </w:r>
    </w:p>
    <w:p w:rsidR="00610830" w:rsidRDefault="00252767">
      <w:pPr>
        <w:pStyle w:val="Heading1"/>
      </w:pPr>
      <w:sdt>
        <w:sdtPr>
          <w:id w:val="-819804518"/>
          <w:placeholder>
            <w:docPart w:val="408D59B4DF40084986618C66A4A6452C"/>
          </w:placeholder>
          <w:temporary/>
          <w:showingPlcHdr/>
          <w15:appearance w15:val="hidden"/>
        </w:sdtPr>
        <w:sdtEndPr/>
        <w:sdtContent>
          <w:r w:rsidR="000A022B">
            <w:t>Skills Summary</w:t>
          </w:r>
        </w:sdtContent>
      </w:sdt>
    </w:p>
    <w:p w:rsidR="00610830" w:rsidRPr="008F39CD" w:rsidRDefault="00A33CE5">
      <w:pPr>
        <w:spacing w:after="180"/>
        <w:rPr>
          <w:u w:val="single"/>
        </w:rPr>
      </w:pPr>
      <w:r>
        <w:t xml:space="preserve">The ability to measure, cut and apply material appropriately. Great communication skills both verbally and written. </w:t>
      </w:r>
      <w:r w:rsidR="008F39CD">
        <w:t>Skilled in the operation of multiple power tools and heavy equipment.</w:t>
      </w:r>
      <w:r w:rsidR="007D53C2">
        <w:t xml:space="preserve"> I have even a </w:t>
      </w:r>
      <w:r w:rsidR="00966F20">
        <w:t xml:space="preserve">Roofing </w:t>
      </w:r>
      <w:r w:rsidR="007D53C2">
        <w:t xml:space="preserve">Superintendent </w:t>
      </w:r>
      <w:r w:rsidR="00966F20">
        <w:t xml:space="preserve">on many job sites. </w:t>
      </w:r>
      <w:r w:rsidR="009048D9">
        <w:t xml:space="preserve">I do my job without fail. </w:t>
      </w:r>
      <w:r w:rsidR="00B0153D">
        <w:t>Meeting deadlines and production</w:t>
      </w:r>
      <w:r w:rsidR="00EF2A6F">
        <w:t xml:space="preserve"> to ensure the success of the company. </w:t>
      </w:r>
    </w:p>
    <w:p w:rsidR="00610830" w:rsidRDefault="00252767" w:rsidP="00795ED7">
      <w:pPr>
        <w:pStyle w:val="Heading1"/>
      </w:pPr>
      <w:sdt>
        <w:sdtPr>
          <w:id w:val="-1150367223"/>
          <w:placeholder>
            <w:docPart w:val="F3871E7859727044936CF67AD25BEDC1"/>
          </w:placeholder>
          <w:temporary/>
          <w:showingPlcHdr/>
          <w15:appearance w15:val="hidden"/>
        </w:sdtPr>
        <w:sdtEndPr/>
        <w:sdtContent>
          <w:r w:rsidR="000A022B">
            <w:t>Education</w:t>
          </w:r>
        </w:sdtContent>
      </w:sdt>
    </w:p>
    <w:p w:rsidR="00E03445" w:rsidRDefault="00E03445">
      <w:r>
        <w:t xml:space="preserve">Heavy Equipment Operation Certification </w:t>
      </w:r>
    </w:p>
    <w:p w:rsidR="00E03445" w:rsidRDefault="00E03445">
      <w:r>
        <w:t xml:space="preserve">Residential Electrical Certification </w:t>
      </w:r>
    </w:p>
    <w:p w:rsidR="00E03445" w:rsidRDefault="00E03445">
      <w:r>
        <w:t xml:space="preserve">OSHA Certification </w:t>
      </w:r>
    </w:p>
    <w:p w:rsidR="000611E4" w:rsidRPr="000611E4" w:rsidRDefault="00252767" w:rsidP="000611E4">
      <w:pPr>
        <w:pStyle w:val="Heading1"/>
      </w:pPr>
      <w:sdt>
        <w:sdtPr>
          <w:id w:val="617349259"/>
          <w:placeholder>
            <w:docPart w:val="DCAABA32332A37419E3B87A8BF717964"/>
          </w:placeholder>
          <w:temporary/>
          <w:showingPlcHdr/>
          <w15:appearance w15:val="hidden"/>
        </w:sdtPr>
        <w:sdtEndPr/>
        <w:sdtContent>
          <w:r w:rsidR="000A022B">
            <w:t>Experience</w:t>
          </w:r>
        </w:sdtContent>
      </w:sdt>
    </w:p>
    <w:p w:rsidR="00610830" w:rsidRDefault="00252767">
      <w:pPr>
        <w:pStyle w:val="Heading2"/>
      </w:pPr>
      <w:sdt>
        <w:sdtPr>
          <w:id w:val="692349886"/>
          <w:placeholder>
            <w:docPart w:val="29FBC1E5469FEE4DB4E6E7232D611231"/>
          </w:placeholder>
          <w:temporary/>
          <w:showingPlcHdr/>
          <w15:appearance w15:val="hidden"/>
        </w:sdtPr>
        <w:sdtEndPr/>
        <w:sdtContent>
          <w:r w:rsidR="000A022B">
            <w:t>Name of Employer</w:t>
          </w:r>
        </w:sdtContent>
      </w:sdt>
    </w:p>
    <w:p w:rsidR="000611E4" w:rsidRDefault="00124AC2" w:rsidP="000611E4">
      <w:r>
        <w:t>ECO Roof</w:t>
      </w:r>
      <w:r w:rsidR="00CF6E09">
        <w:t xml:space="preserve"> and Solar</w:t>
      </w:r>
    </w:p>
    <w:p w:rsidR="00CF6E09" w:rsidRDefault="00B460C6" w:rsidP="000611E4">
      <w:r>
        <w:t>5532 Shirley St.</w:t>
      </w:r>
    </w:p>
    <w:p w:rsidR="00B460C6" w:rsidRDefault="00B460C6" w:rsidP="000611E4">
      <w:r>
        <w:t>Naples, FL 34109</w:t>
      </w:r>
    </w:p>
    <w:p w:rsidR="00D84960" w:rsidRDefault="00D84960" w:rsidP="000611E4">
      <w:r>
        <w:t xml:space="preserve">07/22/2019- </w:t>
      </w:r>
      <w:r w:rsidR="00CC5274">
        <w:t>08/14/2020</w:t>
      </w:r>
    </w:p>
    <w:p w:rsidR="00ED6FFF" w:rsidRDefault="00ED6FFF" w:rsidP="000611E4"/>
    <w:p w:rsidR="00CA4222" w:rsidRDefault="00CA4222" w:rsidP="000611E4">
      <w:r>
        <w:t>Josh</w:t>
      </w:r>
      <w:r w:rsidR="004F6C88">
        <w:t xml:space="preserve"> Tallent</w:t>
      </w:r>
      <w:r w:rsidR="009B2E9E">
        <w:t xml:space="preserve"> Supervisor </w:t>
      </w:r>
    </w:p>
    <w:p w:rsidR="00ED6FFF" w:rsidRDefault="00ED6FFF" w:rsidP="000611E4">
      <w:r>
        <w:t xml:space="preserve">Roofing Superintendent with job duties of </w:t>
      </w:r>
      <w:r w:rsidR="001F30DC">
        <w:t>supervision of sub-contractors.</w:t>
      </w:r>
    </w:p>
    <w:p w:rsidR="001F30DC" w:rsidRDefault="001F30DC" w:rsidP="000611E4">
      <w:r>
        <w:t xml:space="preserve">I take </w:t>
      </w:r>
      <w:r w:rsidR="00745A92">
        <w:t>digit pictures via Drone</w:t>
      </w:r>
      <w:r w:rsidR="00DF2A27">
        <w:t xml:space="preserve">, download to company </w:t>
      </w:r>
      <w:r w:rsidR="001D55EC">
        <w:t xml:space="preserve">cam and submit </w:t>
      </w:r>
    </w:p>
    <w:p w:rsidR="001D55EC" w:rsidRDefault="001D55EC" w:rsidP="000611E4">
      <w:r>
        <w:t>Reports of progress.</w:t>
      </w:r>
      <w:r w:rsidR="00F461CA">
        <w:t xml:space="preserve"> Trav</w:t>
      </w:r>
      <w:r w:rsidR="006F2CCE">
        <w:t>eling to and from varies job sites.</w:t>
      </w:r>
    </w:p>
    <w:p w:rsidR="000611E4" w:rsidRDefault="000611E4" w:rsidP="000611E4"/>
    <w:p w:rsidR="00C748C4" w:rsidRDefault="00C748C4" w:rsidP="00C748C4">
      <w:r>
        <w:t xml:space="preserve">The Roof Depot </w:t>
      </w:r>
    </w:p>
    <w:p w:rsidR="00C748C4" w:rsidRDefault="00C748C4" w:rsidP="00C748C4">
      <w:r>
        <w:t>4300 Saint Johns Parkway</w:t>
      </w:r>
    </w:p>
    <w:p w:rsidR="00C748C4" w:rsidRDefault="00C748C4" w:rsidP="00C748C4">
      <w:r>
        <w:t>Sanford, FL 32771</w:t>
      </w:r>
    </w:p>
    <w:p w:rsidR="00C748C4" w:rsidRDefault="00C748C4" w:rsidP="00C748C4">
      <w:r>
        <w:t>(386)668-2399</w:t>
      </w:r>
    </w:p>
    <w:p w:rsidR="00C748C4" w:rsidRDefault="00C748C4" w:rsidP="00C748C4"/>
    <w:p w:rsidR="00C748C4" w:rsidRDefault="00C748C4" w:rsidP="00C748C4">
      <w:r>
        <w:t>02/2019-06/24/2019</w:t>
      </w:r>
    </w:p>
    <w:p w:rsidR="00B74223" w:rsidRDefault="00B74223" w:rsidP="00C748C4">
      <w:r>
        <w:t xml:space="preserve">Ron Heath </w:t>
      </w:r>
      <w:r w:rsidR="00391469">
        <w:t xml:space="preserve">Vice-President </w:t>
      </w:r>
    </w:p>
    <w:p w:rsidR="00C748C4" w:rsidRDefault="00C748C4" w:rsidP="00C748C4">
      <w:r>
        <w:t xml:space="preserve">Roofing Superintendent </w:t>
      </w:r>
    </w:p>
    <w:p w:rsidR="00C748C4" w:rsidRDefault="00C748C4" w:rsidP="00C748C4">
      <w:r>
        <w:t xml:space="preserve">Duties included traveling to check on multiple commercial job cites. </w:t>
      </w:r>
    </w:p>
    <w:p w:rsidR="00C748C4" w:rsidRDefault="00C748C4" w:rsidP="00C748C4">
      <w:r>
        <w:t xml:space="preserve">Measure and pick up material for each. Ensuring that </w:t>
      </w:r>
      <w:r w:rsidR="00C21FEB">
        <w:t>Sub-</w:t>
      </w:r>
      <w:r>
        <w:t xml:space="preserve">contractors are meeting </w:t>
      </w:r>
    </w:p>
    <w:p w:rsidR="00C748C4" w:rsidRDefault="00C748C4" w:rsidP="00C748C4">
      <w:r>
        <w:t>Necessary deadlines to continue production and efficiency.</w:t>
      </w:r>
      <w:r w:rsidR="00B74223">
        <w:t xml:space="preserve"> To turn in weekly completion </w:t>
      </w:r>
    </w:p>
    <w:p w:rsidR="00B74223" w:rsidRDefault="00B74223" w:rsidP="00C748C4">
      <w:r>
        <w:t xml:space="preserve">Of squares to ensure payroll was met properly. </w:t>
      </w:r>
    </w:p>
    <w:p w:rsidR="00C748C4" w:rsidRDefault="00C748C4" w:rsidP="00C748C4"/>
    <w:p w:rsidR="00610830" w:rsidRDefault="00331D37">
      <w:pPr>
        <w:pStyle w:val="Heading3"/>
      </w:pPr>
      <w:r>
        <w:t xml:space="preserve">P &amp; A Roofing </w:t>
      </w:r>
    </w:p>
    <w:p w:rsidR="00331D37" w:rsidRDefault="00331D37" w:rsidP="00331D37">
      <w:r>
        <w:t>4495 35</w:t>
      </w:r>
      <w:r w:rsidRPr="00331D37">
        <w:rPr>
          <w:vertAlign w:val="superscript"/>
        </w:rPr>
        <w:t>th</w:t>
      </w:r>
      <w:r>
        <w:t xml:space="preserve"> St Orlando, FL 32811</w:t>
      </w:r>
    </w:p>
    <w:p w:rsidR="00331D37" w:rsidRDefault="00331D37" w:rsidP="00331D37">
      <w:r>
        <w:t>(407)650-9451</w:t>
      </w:r>
    </w:p>
    <w:p w:rsidR="00391469" w:rsidRDefault="00391469" w:rsidP="00331D37">
      <w:r>
        <w:t>Frank Dev</w:t>
      </w:r>
      <w:r w:rsidR="005700E4">
        <w:t>arona</w:t>
      </w:r>
      <w:r w:rsidR="0085319D">
        <w:t xml:space="preserve"> (407)468-4491 </w:t>
      </w:r>
      <w:r w:rsidR="00786212">
        <w:t>Co-Owner</w:t>
      </w:r>
    </w:p>
    <w:p w:rsidR="00280131" w:rsidRDefault="00280131" w:rsidP="00331D37">
      <w:r>
        <w:t xml:space="preserve">Commercial Roofer </w:t>
      </w:r>
      <w:r w:rsidR="00DD6930">
        <w:t xml:space="preserve">Supervisor </w:t>
      </w:r>
    </w:p>
    <w:p w:rsidR="00610830" w:rsidRDefault="00A570D0">
      <w:r>
        <w:t>02/01/2012 to 01/20/2014 (laid of due to lack of work)</w:t>
      </w:r>
    </w:p>
    <w:p w:rsidR="00A570D0" w:rsidRDefault="00A570D0">
      <w:r>
        <w:t>10/01/2015 to 01/26/2018 (resigned due to lack of pay)</w:t>
      </w:r>
    </w:p>
    <w:p w:rsidR="00A570D0" w:rsidRDefault="00A570D0">
      <w:r>
        <w:t>My job duties and responsibilities have progressed during the years. I would</w:t>
      </w:r>
    </w:p>
    <w:p w:rsidR="00A570D0" w:rsidRDefault="00F45F78">
      <w:r>
        <w:t xml:space="preserve">Measure, </w:t>
      </w:r>
      <w:r w:rsidR="00A570D0">
        <w:t xml:space="preserve">cut and apply materials of different sorts to commercial roofs. I </w:t>
      </w:r>
    </w:p>
    <w:p w:rsidR="00A570D0" w:rsidRDefault="00A570D0">
      <w:r>
        <w:t>later managed the crew. Overseeing the work being done. Managing the crews time</w:t>
      </w:r>
    </w:p>
    <w:p w:rsidR="00A570D0" w:rsidRDefault="00A570D0">
      <w:r>
        <w:t xml:space="preserve">and driving the crew to various job sites. </w:t>
      </w:r>
      <w:r w:rsidR="00AA2009">
        <w:t>I reported directly to management about needed inventory/materials. Documented certain purchases I made and turned in necessary paperwork to support purchases.</w:t>
      </w:r>
      <w:r w:rsidR="00257D99">
        <w:t xml:space="preserve"> I drive the heavy </w:t>
      </w:r>
      <w:r w:rsidR="00F45F78">
        <w:t>equipment (</w:t>
      </w:r>
      <w:r w:rsidR="00257D99">
        <w:t xml:space="preserve">fork lift &amp; lull) and operate </w:t>
      </w:r>
    </w:p>
    <w:p w:rsidR="00257D99" w:rsidRDefault="00257D99">
      <w:r>
        <w:t xml:space="preserve">power and manual tools. </w:t>
      </w:r>
      <w:r w:rsidR="001B296D">
        <w:t xml:space="preserve">Ensure proper OSHA </w:t>
      </w:r>
      <w:r w:rsidR="00F45F78">
        <w:t>guidelines are being met by</w:t>
      </w:r>
      <w:r w:rsidR="001B296D">
        <w:t xml:space="preserve"> the use of harnesses</w:t>
      </w:r>
      <w:r w:rsidR="00E9225B">
        <w:t>, hard hats</w:t>
      </w:r>
      <w:r w:rsidR="00BB39CB">
        <w:t>, vests</w:t>
      </w:r>
      <w:r w:rsidR="00E9225B">
        <w:t xml:space="preserve">, etc. </w:t>
      </w:r>
    </w:p>
    <w:p w:rsidR="00AA2009" w:rsidRDefault="00AA2009"/>
    <w:p w:rsidR="00AA2009" w:rsidRDefault="00045C76">
      <w:r>
        <w:t xml:space="preserve">Gravity </w:t>
      </w:r>
      <w:r w:rsidR="00834B60">
        <w:t xml:space="preserve">Ratterman </w:t>
      </w:r>
      <w:r>
        <w:t>System Roofing Inc.</w:t>
      </w:r>
    </w:p>
    <w:p w:rsidR="00045C76" w:rsidRDefault="00045C76">
      <w:r>
        <w:t>2203 N. Lois Ave Tampa, FL 33607</w:t>
      </w:r>
    </w:p>
    <w:p w:rsidR="00834B60" w:rsidRDefault="00045C76">
      <w:r>
        <w:t>(813)873-299</w:t>
      </w:r>
      <w:r w:rsidR="00B12DCC">
        <w:t>0</w:t>
      </w:r>
    </w:p>
    <w:p w:rsidR="00B12DCC" w:rsidRDefault="00B12DCC">
      <w:r>
        <w:t>Charlie Colts (813)545-5718</w:t>
      </w:r>
    </w:p>
    <w:p w:rsidR="00280131" w:rsidRDefault="00280131">
      <w:r>
        <w:t xml:space="preserve">Commercial Roofer </w:t>
      </w:r>
    </w:p>
    <w:p w:rsidR="00045C76" w:rsidRDefault="00045C76">
      <w:r>
        <w:t>02/01/2014 to 09/30/2015 (rejoined P &amp; A Roofing)</w:t>
      </w:r>
    </w:p>
    <w:p w:rsidR="00045C76" w:rsidRDefault="00045C76">
      <w:r>
        <w:t>My job duties were to apply roofing materials to various types of commercial roofs. To be able to travel for undetermined</w:t>
      </w:r>
      <w:r w:rsidR="00257D99">
        <w:t xml:space="preserve"> lengths of time. I used power and hand tools as well as drove the fork lift for the company. </w:t>
      </w:r>
    </w:p>
    <w:p w:rsidR="00257D99" w:rsidRDefault="00257D99">
      <w:r>
        <w:t xml:space="preserve"> </w:t>
      </w:r>
    </w:p>
    <w:p w:rsidR="00257D99" w:rsidRDefault="00257D99">
      <w:r>
        <w:t xml:space="preserve">Oliver &amp; Oliver Home Restoration Services </w:t>
      </w:r>
    </w:p>
    <w:p w:rsidR="00280131" w:rsidRDefault="00280131">
      <w:r>
        <w:lastRenderedPageBreak/>
        <w:t>Davenport, FL 33897</w:t>
      </w:r>
    </w:p>
    <w:p w:rsidR="00280131" w:rsidRDefault="00280131">
      <w:r>
        <w:t xml:space="preserve">(850)284-0878 </w:t>
      </w:r>
    </w:p>
    <w:p w:rsidR="00280131" w:rsidRDefault="00280131">
      <w:r>
        <w:t>Co-owner</w:t>
      </w:r>
    </w:p>
    <w:p w:rsidR="00257D99" w:rsidRDefault="00257D99">
      <w:r>
        <w:t>09/01/2015 to Current</w:t>
      </w:r>
    </w:p>
    <w:p w:rsidR="00045C76" w:rsidRDefault="00257D99">
      <w:r>
        <w:t>My job duties are to look at a specific area. Determine the issues and course of action to repair. Photograph the area for before and after viewing</w:t>
      </w:r>
      <w:r w:rsidR="005103B2">
        <w:t>. Assess the amount</w:t>
      </w:r>
      <w:r>
        <w:t>, bid the job and do the repairs. We do carpentry</w:t>
      </w:r>
      <w:r w:rsidR="00F45F78">
        <w:t xml:space="preserve">, painting, stucco, gutters </w:t>
      </w:r>
      <w:r>
        <w:t xml:space="preserve">and minor repairs. </w:t>
      </w:r>
      <w:r w:rsidR="00405468">
        <w:t xml:space="preserve">While on this job, we use various power and hand tools. </w:t>
      </w:r>
      <w:r w:rsidR="00EA29CC">
        <w:t xml:space="preserve">Ensuring safety </w:t>
      </w:r>
      <w:r w:rsidR="00BB39CB">
        <w:t>of my crew</w:t>
      </w:r>
      <w:r w:rsidR="00614E24">
        <w:t xml:space="preserve">. </w:t>
      </w:r>
    </w:p>
    <w:p w:rsidR="00F45F78" w:rsidRDefault="00F45F78"/>
    <w:p w:rsidR="00F45F78" w:rsidRDefault="00F45F78">
      <w:r>
        <w:t>I have been a construction worker for approximately 25 yrs. I have done various jobs.</w:t>
      </w:r>
    </w:p>
    <w:p w:rsidR="000D0D31" w:rsidRDefault="00223E01">
      <w:r>
        <w:t>Electrical install</w:t>
      </w:r>
      <w:r w:rsidR="003E02D8">
        <w:t xml:space="preserve">s, </w:t>
      </w:r>
      <w:r w:rsidR="00CD1361">
        <w:t xml:space="preserve">floor tile installation, </w:t>
      </w:r>
      <w:r>
        <w:t>Landscaping</w:t>
      </w:r>
      <w:r w:rsidR="00CD1361">
        <w:t xml:space="preserve">, </w:t>
      </w:r>
      <w:r>
        <w:t>Insulation</w:t>
      </w:r>
      <w:r w:rsidR="00CD1361">
        <w:t xml:space="preserve">, </w:t>
      </w:r>
      <w:r>
        <w:t>Minor plumbing</w:t>
      </w:r>
      <w:r w:rsidR="000D0D31">
        <w:t>, cabinet installation and much more. However, roofing I started around 20 yrs ago. This has been the profession that I chose to craft. I have learn many different aspects of roofing. I have mastered many different applications</w:t>
      </w:r>
      <w:r w:rsidR="003E02D8">
        <w:t xml:space="preserve"> as well</w:t>
      </w:r>
      <w:r w:rsidR="000D0D31">
        <w:t xml:space="preserve">. I know what I bring to the table which is a highly </w:t>
      </w:r>
      <w:r w:rsidR="003E02D8">
        <w:t>skilled</w:t>
      </w:r>
      <w:r w:rsidR="000D0D31">
        <w:t xml:space="preserve">, master in his craft. A worker who is also a leader, with excellent listening and communication skills. </w:t>
      </w:r>
    </w:p>
    <w:p w:rsidR="001C786A" w:rsidRDefault="002063DC">
      <w:r>
        <w:t>I am seeking a company who acknowledge</w:t>
      </w:r>
      <w:r w:rsidR="00B45A98">
        <w:t xml:space="preserve">s my worth. </w:t>
      </w:r>
      <w:r w:rsidR="00CD22BF">
        <w:t xml:space="preserve">One that appreciates </w:t>
      </w:r>
      <w:r w:rsidR="00B45A98">
        <w:t xml:space="preserve">my hard work as I appreciate the company for hiring me. </w:t>
      </w:r>
    </w:p>
    <w:p w:rsidR="001C786A" w:rsidRDefault="001C786A"/>
    <w:p w:rsidR="00223E01" w:rsidRDefault="001C786A">
      <w:r>
        <w:t xml:space="preserve">References available </w:t>
      </w:r>
    </w:p>
    <w:p w:rsidR="00A570D0" w:rsidRDefault="00A570D0"/>
    <w:p w:rsidR="00610830" w:rsidRDefault="00610830">
      <w:pPr>
        <w:pStyle w:val="Heading1"/>
      </w:pPr>
    </w:p>
    <w:p w:rsidR="00610830" w:rsidRDefault="00610830">
      <w:pPr>
        <w:pStyle w:val="Heading2"/>
      </w:pPr>
    </w:p>
    <w:p w:rsidR="00610830" w:rsidRDefault="00610830"/>
    <w:sectPr w:rsidR="00610830">
      <w:headerReference w:type="default" r:id="rId7"/>
      <w:footerReference w:type="default" r:id="rId8"/>
      <w:headerReference w:type="first" r:id="rId9"/>
      <w:pgSz w:w="12240" w:h="15840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52767" w:rsidRDefault="00252767">
      <w:pPr>
        <w:spacing w:after="0" w:line="240" w:lineRule="auto"/>
      </w:pPr>
      <w:r>
        <w:separator/>
      </w:r>
    </w:p>
  </w:endnote>
  <w:endnote w:type="continuationSeparator" w:id="0">
    <w:p w:rsidR="00252767" w:rsidRDefault="00252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0830" w:rsidRDefault="000A022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01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52767" w:rsidRDefault="00252767">
      <w:pPr>
        <w:spacing w:after="0" w:line="240" w:lineRule="auto"/>
      </w:pPr>
      <w:r>
        <w:separator/>
      </w:r>
    </w:p>
  </w:footnote>
  <w:footnote w:type="continuationSeparator" w:id="0">
    <w:p w:rsidR="00252767" w:rsidRDefault="00252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10830" w:rsidRDefault="000A022B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4C3A63EF" id="Group 4" o:spid="_x0000_s1026" alt="Title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">
              <v:rect id="Rectangle 2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10830" w:rsidRDefault="000A022B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5" name="Group 5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401B5B4B" id="Group 5" o:spid="_x0000_s1026" alt="Title: Background graphics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">
              <v:rect id="Rectangle 6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" fillcolor="#4b3a2e [3215]" stroked="f" strokeweight="1pt"/>
              <v:rect id="Rectangle 7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28"/>
    <w:rsid w:val="00045C76"/>
    <w:rsid w:val="000611E4"/>
    <w:rsid w:val="0006626A"/>
    <w:rsid w:val="000A022B"/>
    <w:rsid w:val="000D0D31"/>
    <w:rsid w:val="000F417F"/>
    <w:rsid w:val="00124AC2"/>
    <w:rsid w:val="001B296D"/>
    <w:rsid w:val="001C786A"/>
    <w:rsid w:val="001D55EC"/>
    <w:rsid w:val="001F30DC"/>
    <w:rsid w:val="002063DC"/>
    <w:rsid w:val="002117CB"/>
    <w:rsid w:val="00223E01"/>
    <w:rsid w:val="00252767"/>
    <w:rsid w:val="00257D99"/>
    <w:rsid w:val="00280131"/>
    <w:rsid w:val="00331D37"/>
    <w:rsid w:val="00391469"/>
    <w:rsid w:val="003E02D8"/>
    <w:rsid w:val="003F6653"/>
    <w:rsid w:val="004041D9"/>
    <w:rsid w:val="00405468"/>
    <w:rsid w:val="004B1454"/>
    <w:rsid w:val="004F6C88"/>
    <w:rsid w:val="005103B2"/>
    <w:rsid w:val="00532F8D"/>
    <w:rsid w:val="005700E4"/>
    <w:rsid w:val="005E324B"/>
    <w:rsid w:val="00610830"/>
    <w:rsid w:val="00614E24"/>
    <w:rsid w:val="006F2CCE"/>
    <w:rsid w:val="00745A92"/>
    <w:rsid w:val="00786212"/>
    <w:rsid w:val="00795ED7"/>
    <w:rsid w:val="007D53C2"/>
    <w:rsid w:val="00834B60"/>
    <w:rsid w:val="00835507"/>
    <w:rsid w:val="0085319D"/>
    <w:rsid w:val="00862E11"/>
    <w:rsid w:val="00885974"/>
    <w:rsid w:val="008F39CD"/>
    <w:rsid w:val="009048D9"/>
    <w:rsid w:val="00952349"/>
    <w:rsid w:val="00966F20"/>
    <w:rsid w:val="009A5F0E"/>
    <w:rsid w:val="009B2E9E"/>
    <w:rsid w:val="009E6CB8"/>
    <w:rsid w:val="009F0C0D"/>
    <w:rsid w:val="00A33CE5"/>
    <w:rsid w:val="00A570D0"/>
    <w:rsid w:val="00AA2009"/>
    <w:rsid w:val="00AD0E28"/>
    <w:rsid w:val="00AD24A4"/>
    <w:rsid w:val="00AF3538"/>
    <w:rsid w:val="00AF5DFE"/>
    <w:rsid w:val="00B0153D"/>
    <w:rsid w:val="00B12DCC"/>
    <w:rsid w:val="00B45A98"/>
    <w:rsid w:val="00B460C6"/>
    <w:rsid w:val="00B74223"/>
    <w:rsid w:val="00BA7BDF"/>
    <w:rsid w:val="00BB39CB"/>
    <w:rsid w:val="00BE29D2"/>
    <w:rsid w:val="00C14C47"/>
    <w:rsid w:val="00C21FEB"/>
    <w:rsid w:val="00C748C4"/>
    <w:rsid w:val="00C80D28"/>
    <w:rsid w:val="00CA4222"/>
    <w:rsid w:val="00CC5274"/>
    <w:rsid w:val="00CD1361"/>
    <w:rsid w:val="00CD22BF"/>
    <w:rsid w:val="00CF6E09"/>
    <w:rsid w:val="00D75794"/>
    <w:rsid w:val="00D84960"/>
    <w:rsid w:val="00DD6930"/>
    <w:rsid w:val="00DF2A27"/>
    <w:rsid w:val="00E03445"/>
    <w:rsid w:val="00E9225B"/>
    <w:rsid w:val="00EA1242"/>
    <w:rsid w:val="00EA29CC"/>
    <w:rsid w:val="00ED6FFF"/>
    <w:rsid w:val="00EF2A6F"/>
    <w:rsid w:val="00F23AA5"/>
    <w:rsid w:val="00F45F78"/>
    <w:rsid w:val="00F4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D16982"/>
  <w15:chartTrackingRefBased/>
  <w15:docId w15:val="{E23FCAC1-7D6D-0F4D-B540-29406659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en-US" w:eastAsia="ja-JP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spacing w:val="21"/>
      <w:sz w:val="26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Info">
    <w:name w:val="Contact Info"/>
    <w:basedOn w:val="Normal"/>
    <w:uiPriority w:val="2"/>
    <w:qFormat/>
    <w:pPr>
      <w:spacing w:after="920"/>
      <w:contextualSpacing/>
    </w:p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216" w:hanging="216"/>
      <w:contextualSpacing/>
    </w:pPr>
  </w:style>
  <w:style w:type="paragraph" w:customStyle="1" w:styleId="Name">
    <w:name w:val="Name"/>
    <w:basedOn w:val="Normal"/>
    <w:link w:val="Na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ameChar">
    <w:name w:val="Name Char"/>
    <w:basedOn w:val="DefaultParagraphFont"/>
    <w:link w:val="Name"/>
    <w:uiPriority w:val="1"/>
    <w:rPr>
      <w:b/>
      <w:caps/>
      <w:spacing w:val="21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42FBE90B-56D9-9E4B-AC9D-4323490F21A7%7dtf163921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08D59B4DF40084986618C66A4A64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52E2C-44B8-254A-9348-71AFE689C189}"/>
      </w:docPartPr>
      <w:docPartBody>
        <w:p w:rsidR="007B1417" w:rsidRDefault="007B1417">
          <w:pPr>
            <w:pStyle w:val="408D59B4DF40084986618C66A4A6452C"/>
          </w:pPr>
          <w:r>
            <w:t>Skills Summary</w:t>
          </w:r>
        </w:p>
      </w:docPartBody>
    </w:docPart>
    <w:docPart>
      <w:docPartPr>
        <w:name w:val="F3871E7859727044936CF67AD25BE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0667C-42E5-0C45-A113-42A8D307C46E}"/>
      </w:docPartPr>
      <w:docPartBody>
        <w:p w:rsidR="007B1417" w:rsidRDefault="007B1417">
          <w:pPr>
            <w:pStyle w:val="F3871E7859727044936CF67AD25BEDC1"/>
          </w:pPr>
          <w:r>
            <w:t>Education</w:t>
          </w:r>
        </w:p>
      </w:docPartBody>
    </w:docPart>
    <w:docPart>
      <w:docPartPr>
        <w:name w:val="DCAABA32332A37419E3B87A8BF717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19408-0225-E14F-87B2-961490407B62}"/>
      </w:docPartPr>
      <w:docPartBody>
        <w:p w:rsidR="007B1417" w:rsidRDefault="007B1417">
          <w:pPr>
            <w:pStyle w:val="DCAABA32332A37419E3B87A8BF717964"/>
          </w:pPr>
          <w:r>
            <w:t>Experience</w:t>
          </w:r>
        </w:p>
      </w:docPartBody>
    </w:docPart>
    <w:docPart>
      <w:docPartPr>
        <w:name w:val="29FBC1E5469FEE4DB4E6E7232D611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D2BAA-37CF-AD40-ADDB-74E8DC5D69C9}"/>
      </w:docPartPr>
      <w:docPartBody>
        <w:p w:rsidR="007B1417" w:rsidRDefault="007B1417">
          <w:pPr>
            <w:pStyle w:val="29FBC1E5469FEE4DB4E6E7232D611231"/>
          </w:pPr>
          <w:r>
            <w:t>Name of Employer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17"/>
    <w:rsid w:val="00672F21"/>
    <w:rsid w:val="007B1417"/>
    <w:rsid w:val="00E4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378C7ED300F743849F64A1195574B2">
    <w:name w:val="A5378C7ED300F743849F64A1195574B2"/>
  </w:style>
  <w:style w:type="paragraph" w:customStyle="1" w:styleId="8D3772BCD04DD74BA0DA6C39E76C0A2F">
    <w:name w:val="8D3772BCD04DD74BA0DA6C39E76C0A2F"/>
  </w:style>
  <w:style w:type="paragraph" w:customStyle="1" w:styleId="408D59B4DF40084986618C66A4A6452C">
    <w:name w:val="408D59B4DF40084986618C66A4A6452C"/>
  </w:style>
  <w:style w:type="paragraph" w:customStyle="1" w:styleId="81AB6CC612C8B64F9A12C8C3D8AF062C">
    <w:name w:val="81AB6CC612C8B64F9A12C8C3D8AF062C"/>
  </w:style>
  <w:style w:type="paragraph" w:customStyle="1" w:styleId="F3871E7859727044936CF67AD25BEDC1">
    <w:name w:val="F3871E7859727044936CF67AD25BEDC1"/>
  </w:style>
  <w:style w:type="paragraph" w:customStyle="1" w:styleId="41B8C4665563114BB5F163828AA0C98C">
    <w:name w:val="41B8C4665563114BB5F163828AA0C98C"/>
  </w:style>
  <w:style w:type="paragraph" w:customStyle="1" w:styleId="2FF205AA8CAF024B92D94EDC26E1E64F">
    <w:name w:val="2FF205AA8CAF024B92D94EDC26E1E64F"/>
  </w:style>
  <w:style w:type="paragraph" w:customStyle="1" w:styleId="DCAABA32332A37419E3B87A8BF717964">
    <w:name w:val="DCAABA32332A37419E3B87A8BF717964"/>
  </w:style>
  <w:style w:type="paragraph" w:customStyle="1" w:styleId="29FBC1E5469FEE4DB4E6E7232D611231">
    <w:name w:val="29FBC1E5469FEE4DB4E6E7232D611231"/>
  </w:style>
  <w:style w:type="paragraph" w:customStyle="1" w:styleId="A74298FDD986DA499DFDD7C210C559A0">
    <w:name w:val="A74298FDD986DA499DFDD7C210C559A0"/>
  </w:style>
  <w:style w:type="paragraph" w:customStyle="1" w:styleId="C5F68C51B278404FAAEB102D3ED5A89E">
    <w:name w:val="C5F68C51B278404FAAEB102D3ED5A89E"/>
  </w:style>
  <w:style w:type="paragraph" w:customStyle="1" w:styleId="BA26BBD88911F2488ACF8700660C4E0A">
    <w:name w:val="BA26BBD88911F2488ACF8700660C4E0A"/>
  </w:style>
  <w:style w:type="paragraph" w:customStyle="1" w:styleId="06BEE78F93E74B488B87CF083E9458C5">
    <w:name w:val="06BEE78F93E74B488B87CF083E9458C5"/>
  </w:style>
  <w:style w:type="paragraph" w:customStyle="1" w:styleId="8538928858318942ABD8C8ADB4D87FE2">
    <w:name w:val="8538928858318942ABD8C8ADB4D87F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%7b42FBE90B-56D9-9E4B-AC9D-4323490F21A7%7dtf16392120.dotx</Template>
  <TotalTime>76</TotalTime>
  <Pages>3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Gardner-Oliver</dc:creator>
  <cp:keywords/>
  <dc:description/>
  <cp:lastModifiedBy>oliverservicesllc@gmail.com</cp:lastModifiedBy>
  <cp:revision>13</cp:revision>
  <cp:lastPrinted>2020-08-28T20:58:00Z</cp:lastPrinted>
  <dcterms:created xsi:type="dcterms:W3CDTF">2019-09-04T15:13:00Z</dcterms:created>
  <dcterms:modified xsi:type="dcterms:W3CDTF">2020-08-28T21:08:00Z</dcterms:modified>
</cp:coreProperties>
</file>